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1D6031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39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395"/>
            </w:tblGrid>
            <w:tr w:rsidR="001D6031" w:rsidTr="00943F0A">
              <w:trPr>
                <w:cantSplit/>
                <w:trHeight w:hRule="exact" w:val="5452"/>
              </w:trPr>
              <w:tc>
                <w:tcPr>
                  <w:tcW w:w="7395" w:type="dxa"/>
                </w:tcPr>
                <w:p w:rsidR="001D6031" w:rsidRDefault="00FD119F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690EAD75" wp14:editId="7321617B">
                        <wp:extent cx="4350385" cy="2705100"/>
                        <wp:effectExtent l="0" t="0" r="0" b="0"/>
                        <wp:docPr id="135" name="Picture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Silver Kings_43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2969" cy="2725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D6031" w:rsidTr="00DC50AA">
              <w:trPr>
                <w:trHeight w:hRule="exact" w:val="6308"/>
              </w:trPr>
              <w:tc>
                <w:tcPr>
                  <w:tcW w:w="7395" w:type="dxa"/>
                </w:tcPr>
                <w:p w:rsidR="001D6031" w:rsidRPr="004C559F" w:rsidRDefault="004C559F">
                  <w:pPr>
                    <w:pStyle w:val="Subtitle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o</w:t>
                  </w:r>
                  <w:r w:rsidR="00B573A1">
                    <w:rPr>
                      <w:sz w:val="48"/>
                      <w:szCs w:val="48"/>
                    </w:rPr>
                    <w:t>ctober 28, 29, 30</w:t>
                  </w:r>
                  <w:r w:rsidRPr="004C559F">
                    <w:rPr>
                      <w:sz w:val="48"/>
                      <w:szCs w:val="48"/>
                    </w:rPr>
                    <w:t>th</w:t>
                  </w:r>
                </w:p>
                <w:p w:rsidR="001D6031" w:rsidRPr="004C559F" w:rsidRDefault="004C559F">
                  <w:pPr>
                    <w:pStyle w:val="Title"/>
                    <w:rPr>
                      <w:sz w:val="48"/>
                      <w:szCs w:val="48"/>
                    </w:rPr>
                  </w:pPr>
                  <w:r w:rsidRPr="004C559F">
                    <w:rPr>
                      <w:sz w:val="48"/>
                      <w:szCs w:val="48"/>
                    </w:rPr>
                    <w:t>Silver</w:t>
                  </w:r>
                  <w:r w:rsidR="00FD119F">
                    <w:rPr>
                      <w:sz w:val="48"/>
                      <w:szCs w:val="48"/>
                    </w:rPr>
                    <w:t xml:space="preserve"> </w:t>
                  </w:r>
                  <w:r w:rsidRPr="004C559F">
                    <w:rPr>
                      <w:sz w:val="48"/>
                      <w:szCs w:val="48"/>
                    </w:rPr>
                    <w:t>Kings Hockey Tournament</w:t>
                  </w:r>
                </w:p>
                <w:p w:rsidR="001D6031" w:rsidRDefault="00B573A1">
                  <w:pPr>
                    <w:pStyle w:val="Heading1"/>
                  </w:pPr>
                  <w:r>
                    <w:t>43</w:t>
                  </w:r>
                  <w:proofErr w:type="gramStart"/>
                  <w:r>
                    <w:t>rd</w:t>
                  </w:r>
                  <w:r w:rsidR="00DC50AA">
                    <w:t xml:space="preserve"> </w:t>
                  </w:r>
                  <w:r w:rsidR="004C559F">
                    <w:t xml:space="preserve"> Annual</w:t>
                  </w:r>
                  <w:proofErr w:type="gramEnd"/>
                </w:p>
                <w:p w:rsidR="00DC50AA" w:rsidRDefault="00FD119F" w:rsidP="00231DC9">
                  <w:r>
                    <w:t>We are looking for some great athletes (using the term l</w:t>
                  </w:r>
                  <w:r w:rsidR="00B573A1">
                    <w:t>oosely) to participate in our 43</w:t>
                  </w:r>
                  <w:proofErr w:type="gramStart"/>
                  <w:r w:rsidR="00B573A1">
                    <w:t>rd</w:t>
                  </w:r>
                  <w:r w:rsidR="00DC50AA">
                    <w:t xml:space="preserve"> </w:t>
                  </w:r>
                  <w:r>
                    <w:t xml:space="preserve"> Annual</w:t>
                  </w:r>
                  <w:proofErr w:type="gramEnd"/>
                  <w:r>
                    <w:t xml:space="preserve"> Silver Kings Hockey</w:t>
                  </w:r>
                  <w:r w:rsidR="000A5FB6">
                    <w:t xml:space="preserve"> Tournament. </w:t>
                  </w:r>
                </w:p>
                <w:p w:rsidR="001D6031" w:rsidRDefault="000A5FB6" w:rsidP="00231DC9">
                  <w:r>
                    <w:t>This</w:t>
                  </w:r>
                  <w:r w:rsidR="00FD119F">
                    <w:t xml:space="preserve"> year is looking to be one of our best. We are </w:t>
                  </w:r>
                  <w:r w:rsidR="00B573A1">
                    <w:t>continuing</w:t>
                  </w:r>
                  <w:bookmarkStart w:id="0" w:name="_GoBack"/>
                  <w:bookmarkEnd w:id="0"/>
                  <w:r w:rsidR="00FD119F">
                    <w:t xml:space="preserve"> our tournament to accommodate an “open” division. So if you know of anyone looking for a tournament. </w:t>
                  </w:r>
                  <w:r w:rsidR="00686CB4">
                    <w:t>Please let them know about ours. Feel free to contact us if you have any further questions.</w:t>
                  </w:r>
                </w:p>
                <w:p w:rsidR="004727BB" w:rsidRDefault="004727BB" w:rsidP="004727BB">
                  <w:r>
                    <w:t xml:space="preserve">Location: </w:t>
                  </w:r>
                  <w:proofErr w:type="spellStart"/>
                  <w:r>
                    <w:t>Petawawa</w:t>
                  </w:r>
                  <w:proofErr w:type="spellEnd"/>
                  <w:r>
                    <w:t xml:space="preserve"> Civic Centre, </w:t>
                  </w:r>
                  <w:proofErr w:type="spellStart"/>
                  <w:r>
                    <w:t>Petawawa</w:t>
                  </w:r>
                  <w:proofErr w:type="spellEnd"/>
                  <w:r>
                    <w:t xml:space="preserve">, Ontario </w:t>
                  </w:r>
                </w:p>
                <w:p w:rsidR="00686CB4" w:rsidRDefault="00B573A1" w:rsidP="004727BB">
                  <w:r>
                    <w:t>Team fee $650</w:t>
                  </w:r>
                </w:p>
              </w:tc>
            </w:tr>
            <w:tr w:rsidR="001D6031" w:rsidTr="00943F0A">
              <w:trPr>
                <w:trHeight w:hRule="exact" w:val="3666"/>
              </w:trPr>
              <w:tc>
                <w:tcPr>
                  <w:tcW w:w="7395" w:type="dxa"/>
                  <w:vAlign w:val="bottom"/>
                </w:tcPr>
                <w:p w:rsidR="001D6031" w:rsidRDefault="00DC50AA">
                  <w:r>
                    <w:rPr>
                      <w:noProof/>
                      <w:lang w:val="en-CA" w:eastAsia="en-CA"/>
                    </w:rPr>
                    <w:drawing>
                      <wp:anchor distT="0" distB="0" distL="114300" distR="114300" simplePos="0" relativeHeight="251658240" behindDoc="1" locked="0" layoutInCell="1" allowOverlap="1" wp14:anchorId="0B495D38" wp14:editId="1889E432">
                        <wp:simplePos x="0" y="0"/>
                        <wp:positionH relativeFrom="column">
                          <wp:posOffset>-2990850</wp:posOffset>
                        </wp:positionH>
                        <wp:positionV relativeFrom="paragraph">
                          <wp:posOffset>7620</wp:posOffset>
                        </wp:positionV>
                        <wp:extent cx="2890520" cy="2167890"/>
                        <wp:effectExtent l="0" t="0" r="5080" b="3810"/>
                        <wp:wrapTight wrapText="bothSides">
                          <wp:wrapPolygon edited="0">
                            <wp:start x="0" y="0"/>
                            <wp:lineTo x="0" y="21448"/>
                            <wp:lineTo x="21496" y="21448"/>
                            <wp:lineTo x="21496" y="0"/>
                            <wp:lineTo x="0" y="0"/>
                          </wp:wrapPolygon>
                        </wp:wrapTight>
                        <wp:docPr id="136" name="Picture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0520" cy="2167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1D6031" w:rsidRDefault="001D6031"/>
        </w:tc>
        <w:tc>
          <w:tcPr>
            <w:tcW w:w="144" w:type="dxa"/>
          </w:tcPr>
          <w:p w:rsidR="001D6031" w:rsidRDefault="001D6031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1D6031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1D6031" w:rsidRPr="000A5FB6" w:rsidRDefault="00FD119F" w:rsidP="000A5FB6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0A5FB6">
                    <w:rPr>
                      <w:sz w:val="24"/>
                      <w:szCs w:val="24"/>
                    </w:rPr>
                    <w:t xml:space="preserve">Saturday entertainment -  </w:t>
                  </w:r>
                  <w:r w:rsidR="00B573A1">
                    <w:rPr>
                      <w:sz w:val="24"/>
                      <w:szCs w:val="24"/>
                    </w:rPr>
                    <w:t>DJ Music by Chris Cooper</w:t>
                  </w:r>
                </w:p>
                <w:p w:rsidR="001D6031" w:rsidRDefault="001D6031">
                  <w:pPr>
                    <w:pStyle w:val="Line"/>
                  </w:pPr>
                </w:p>
                <w:p w:rsidR="001D6031" w:rsidRPr="000A5FB6" w:rsidRDefault="00FD119F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0A5FB6">
                    <w:rPr>
                      <w:sz w:val="24"/>
                      <w:szCs w:val="24"/>
                    </w:rPr>
                    <w:t xml:space="preserve">We have loads of prizes to be won. Players gifts, MVP’s of the game and many more. </w:t>
                  </w:r>
                </w:p>
                <w:p w:rsidR="001D6031" w:rsidRPr="000A5FB6" w:rsidRDefault="001D6031">
                  <w:pPr>
                    <w:pStyle w:val="Line"/>
                    <w:rPr>
                      <w:sz w:val="24"/>
                      <w:szCs w:val="24"/>
                    </w:rPr>
                  </w:pPr>
                </w:p>
                <w:p w:rsidR="001D6031" w:rsidRPr="000A5FB6" w:rsidRDefault="00DC50AA">
                  <w:pPr>
                    <w:pStyle w:val="Heading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Register your team on our website</w:t>
                  </w:r>
                  <w:r w:rsidR="00FD119F" w:rsidRPr="000A5FB6">
                    <w:rPr>
                      <w:sz w:val="24"/>
                      <w:szCs w:val="24"/>
                    </w:rPr>
                    <w:t xml:space="preserve"> www.silverkings.ca</w:t>
                  </w:r>
                </w:p>
                <w:p w:rsidR="001D6031" w:rsidRPr="000A5FB6" w:rsidRDefault="00FD119F">
                  <w:pPr>
                    <w:pStyle w:val="Line"/>
                    <w:rPr>
                      <w:sz w:val="24"/>
                      <w:szCs w:val="24"/>
                    </w:rPr>
                  </w:pPr>
                  <w:r w:rsidRPr="000A5FB6">
                    <w:rPr>
                      <w:sz w:val="24"/>
                      <w:szCs w:val="24"/>
                    </w:rPr>
                    <w:t xml:space="preserve"> </w:t>
                  </w:r>
                </w:p>
                <w:p w:rsidR="000A5FB6" w:rsidRDefault="000A5FB6" w:rsidP="000A5FB6">
                  <w:pPr>
                    <w:pStyle w:val="Heading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 games guaranteed</w:t>
                  </w:r>
                </w:p>
                <w:p w:rsidR="000A5FB6" w:rsidRPr="000A5FB6" w:rsidRDefault="000A5FB6" w:rsidP="000A5FB6">
                  <w:pPr>
                    <w:pStyle w:val="Line"/>
                  </w:pPr>
                </w:p>
              </w:tc>
            </w:tr>
            <w:tr w:rsidR="001D6031">
              <w:trPr>
                <w:trHeight w:hRule="exact" w:val="144"/>
              </w:trPr>
              <w:tc>
                <w:tcPr>
                  <w:tcW w:w="3446" w:type="dxa"/>
                </w:tcPr>
                <w:p w:rsidR="001D6031" w:rsidRDefault="001D6031"/>
              </w:tc>
            </w:tr>
            <w:tr w:rsidR="001D6031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1D6031" w:rsidRDefault="004C559F">
                  <w:pPr>
                    <w:pStyle w:val="Heading3"/>
                  </w:pPr>
                  <w:r>
                    <w:t>Silverkings</w:t>
                  </w:r>
                </w:p>
                <w:p w:rsidR="001D6031" w:rsidRDefault="009D53A5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F88243F808B64CCBB4C036C0E957323B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4C559F">
                        <w:t>Hockey Club</w:t>
                      </w:r>
                      <w:r w:rsidR="004C559F">
                        <w:br/>
                        <w:t xml:space="preserve">Contact Darryl at: </w:t>
                      </w:r>
                      <w:r w:rsidR="004C559F">
                        <w:br/>
                        <w:t>613-281-1645</w:t>
                      </w:r>
                      <w:r w:rsidR="004C559F">
                        <w:br/>
                        <w:t>silverkings@hotmail.ca</w:t>
                      </w:r>
                    </w:sdtContent>
                  </w:sdt>
                </w:p>
                <w:p w:rsidR="001D6031" w:rsidRDefault="00231DC9">
                  <w:pPr>
                    <w:pStyle w:val="ContactInfo"/>
                  </w:pPr>
                  <w:r>
                    <w:t>www.silverkings.ca</w:t>
                  </w:r>
                </w:p>
                <w:p w:rsidR="001D6031" w:rsidRDefault="00B573A1" w:rsidP="00231DC9">
                  <w:pPr>
                    <w:pStyle w:val="Date"/>
                  </w:pPr>
                  <w:r>
                    <w:t>October 28 to October 30</w:t>
                  </w:r>
                  <w:r w:rsidR="004C559F" w:rsidRPr="004C559F">
                    <w:rPr>
                      <w:vertAlign w:val="superscript"/>
                    </w:rPr>
                    <w:t>th</w:t>
                  </w:r>
                  <w:r>
                    <w:t>, 2022</w:t>
                  </w:r>
                </w:p>
              </w:tc>
            </w:tr>
          </w:tbl>
          <w:p w:rsidR="001D6031" w:rsidRDefault="001D6031"/>
        </w:tc>
      </w:tr>
    </w:tbl>
    <w:p w:rsidR="001D6031" w:rsidRDefault="001D6031">
      <w:pPr>
        <w:pStyle w:val="NoSpacing"/>
      </w:pPr>
    </w:p>
    <w:sectPr w:rsidR="001D60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59F"/>
    <w:rsid w:val="000A5FB6"/>
    <w:rsid w:val="001D6031"/>
    <w:rsid w:val="00231DC9"/>
    <w:rsid w:val="004727BB"/>
    <w:rsid w:val="004C559F"/>
    <w:rsid w:val="00686CB4"/>
    <w:rsid w:val="00943F0A"/>
    <w:rsid w:val="009D53A5"/>
    <w:rsid w:val="00AE2DCB"/>
    <w:rsid w:val="00B573A1"/>
    <w:rsid w:val="00DC50AA"/>
    <w:rsid w:val="00FD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21C6E6"/>
  <w15:chartTrackingRefBased/>
  <w15:docId w15:val="{57FFDC41-93B2-4F15-AD65-8AB93B23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ryl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88243F808B64CCBB4C036C0E9573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128E5-D0A7-4F85-9541-A5B2BBE6066F}"/>
      </w:docPartPr>
      <w:docPartBody>
        <w:p w:rsidR="006D0F8E" w:rsidRDefault="00BE310A">
          <w:pPr>
            <w:pStyle w:val="F88243F808B64CCBB4C036C0E957323B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10A"/>
    <w:rsid w:val="00674CB7"/>
    <w:rsid w:val="006D0F8E"/>
    <w:rsid w:val="009A365F"/>
    <w:rsid w:val="00BD71E0"/>
    <w:rsid w:val="00BE310A"/>
    <w:rsid w:val="00C67A6F"/>
    <w:rsid w:val="00E8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AFB347307DD40D1A64B2AAC696AD5C9">
    <w:name w:val="3AFB347307DD40D1A64B2AAC696AD5C9"/>
  </w:style>
  <w:style w:type="paragraph" w:customStyle="1" w:styleId="CCF666C6493947E5951E3A96E2DDAEDE">
    <w:name w:val="CCF666C6493947E5951E3A96E2DDAEDE"/>
  </w:style>
  <w:style w:type="paragraph" w:customStyle="1" w:styleId="B5AFE5F5B09D4CACB188186F1D3C887D">
    <w:name w:val="B5AFE5F5B09D4CACB188186F1D3C887D"/>
  </w:style>
  <w:style w:type="paragraph" w:customStyle="1" w:styleId="5148B952A6644B7A928AE7AAE3715877">
    <w:name w:val="5148B952A6644B7A928AE7AAE3715877"/>
  </w:style>
  <w:style w:type="paragraph" w:customStyle="1" w:styleId="B7D51A85A8F14ACABB63828F14F5087D">
    <w:name w:val="B7D51A85A8F14ACABB63828F14F5087D"/>
  </w:style>
  <w:style w:type="paragraph" w:customStyle="1" w:styleId="7DAF77AECB084CABA70BDDFED557553D">
    <w:name w:val="7DAF77AECB084CABA70BDDFED557553D"/>
  </w:style>
  <w:style w:type="paragraph" w:customStyle="1" w:styleId="83A10AC6FDFB462B9184CCA55D7E3C85">
    <w:name w:val="83A10AC6FDFB462B9184CCA55D7E3C85"/>
  </w:style>
  <w:style w:type="paragraph" w:customStyle="1" w:styleId="C56421917D1947478CFB22D1C4DE6981">
    <w:name w:val="C56421917D1947478CFB22D1C4DE6981"/>
  </w:style>
  <w:style w:type="paragraph" w:customStyle="1" w:styleId="9EBAA3F1EC25404A88F51F16FAFEA545">
    <w:name w:val="9EBAA3F1EC25404A88F51F16FAFEA545"/>
  </w:style>
  <w:style w:type="paragraph" w:customStyle="1" w:styleId="AB3DD4E1D1244537A94F31D02B3B93DB">
    <w:name w:val="AB3DD4E1D1244537A94F31D02B3B93DB"/>
  </w:style>
  <w:style w:type="paragraph" w:customStyle="1" w:styleId="F88243F808B64CCBB4C036C0E957323B">
    <w:name w:val="F88243F808B64CCBB4C036C0E957323B"/>
  </w:style>
  <w:style w:type="paragraph" w:customStyle="1" w:styleId="A0634395D3E84D61888560C9805CD57A">
    <w:name w:val="A0634395D3E84D61888560C9805CD57A"/>
  </w:style>
  <w:style w:type="paragraph" w:customStyle="1" w:styleId="D00702E91C1A4463A0D6C680D23E7EFD">
    <w:name w:val="D00702E91C1A4463A0D6C680D23E7E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1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</dc:creator>
  <cp:keywords/>
  <dc:description/>
  <cp:lastModifiedBy>Darryl White</cp:lastModifiedBy>
  <cp:revision>2</cp:revision>
  <cp:lastPrinted>2017-03-03T21:36:00Z</cp:lastPrinted>
  <dcterms:created xsi:type="dcterms:W3CDTF">2022-09-26T14:21:00Z</dcterms:created>
  <dcterms:modified xsi:type="dcterms:W3CDTF">2022-09-26T14:21:00Z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